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D42B8" w14:textId="1E37FFB2" w:rsidR="003218AB" w:rsidRPr="00713A76" w:rsidRDefault="00EA76F7" w:rsidP="003218AB">
      <w:pPr>
        <w:pStyle w:val="Titresection"/>
        <w:rPr>
          <w:rFonts w:ascii="Calibri" w:hAnsi="Calibri" w:cs="Calibri"/>
          <w:color w:val="999999"/>
          <w:sz w:val="32"/>
          <w:szCs w:val="32"/>
          <w:lang w:val="en-CA"/>
        </w:rPr>
      </w:pPr>
      <w:r w:rsidRPr="00713A76">
        <w:rPr>
          <w:rFonts w:ascii="Calibri" w:hAnsi="Calibri" w:cs="Calibri"/>
          <w:color w:val="auto"/>
          <w:sz w:val="32"/>
          <w:szCs w:val="32"/>
          <w:lang w:val="en-CA"/>
        </w:rPr>
        <w:t>Head</w:t>
      </w:r>
      <w:r w:rsidR="00996A07" w:rsidRPr="00713A76">
        <w:rPr>
          <w:rFonts w:ascii="Calibri" w:hAnsi="Calibri" w:cs="Calibri"/>
          <w:color w:val="auto"/>
          <w:sz w:val="32"/>
          <w:szCs w:val="32"/>
          <w:lang w:val="en-CA"/>
        </w:rPr>
        <w:t xml:space="preserve"> volunteer/</w:t>
      </w:r>
      <w:r w:rsidR="008A36B6" w:rsidRPr="00713A76">
        <w:rPr>
          <w:rFonts w:ascii="Calibri" w:hAnsi="Calibri" w:cs="Calibri"/>
          <w:color w:val="auto"/>
          <w:sz w:val="32"/>
          <w:szCs w:val="32"/>
          <w:lang w:val="en-CA"/>
        </w:rPr>
        <w:t>coordinator</w:t>
      </w:r>
      <w:r w:rsidR="00996A07" w:rsidRPr="00713A76">
        <w:rPr>
          <w:rFonts w:ascii="Calibri" w:hAnsi="Calibri" w:cs="Calibri"/>
          <w:color w:val="auto"/>
          <w:sz w:val="32"/>
          <w:szCs w:val="32"/>
          <w:lang w:val="en-CA"/>
        </w:rPr>
        <w:t xml:space="preserve"> ma</w:t>
      </w:r>
      <w:r w:rsidR="008A36B6" w:rsidRPr="00713A76">
        <w:rPr>
          <w:rFonts w:ascii="Calibri" w:hAnsi="Calibri" w:cs="Calibri"/>
          <w:color w:val="auto"/>
          <w:sz w:val="32"/>
          <w:szCs w:val="32"/>
          <w:lang w:val="en-CA"/>
        </w:rPr>
        <w:t>n</w:t>
      </w:r>
      <w:r w:rsidR="00996A07" w:rsidRPr="00713A76">
        <w:rPr>
          <w:rFonts w:ascii="Calibri" w:hAnsi="Calibri" w:cs="Calibri"/>
          <w:color w:val="auto"/>
          <w:sz w:val="32"/>
          <w:szCs w:val="32"/>
          <w:lang w:val="en-CA"/>
        </w:rPr>
        <w:t>date for school breakfast program :</w:t>
      </w:r>
      <w:r w:rsidR="00146C02" w:rsidRPr="00713A76">
        <w:rPr>
          <w:rFonts w:ascii="Calibri" w:hAnsi="Calibri" w:cs="Calibri"/>
          <w:sz w:val="32"/>
          <w:szCs w:val="32"/>
          <w:lang w:val="en-CA"/>
        </w:rPr>
        <w:t xml:space="preserve">  ________________________________</w:t>
      </w:r>
      <w:r w:rsidR="00146C02" w:rsidRPr="00713A76">
        <w:rPr>
          <w:rFonts w:ascii="Calibri" w:hAnsi="Calibri" w:cs="Calibri"/>
          <w:sz w:val="32"/>
          <w:szCs w:val="32"/>
          <w:lang w:val="en-CA"/>
        </w:rPr>
        <w:softHyphen/>
      </w:r>
      <w:r w:rsidR="00146C02" w:rsidRPr="00713A76">
        <w:rPr>
          <w:rFonts w:ascii="Calibri" w:hAnsi="Calibri" w:cs="Calibri"/>
          <w:sz w:val="32"/>
          <w:szCs w:val="32"/>
          <w:lang w:val="en-CA"/>
        </w:rPr>
        <w:softHyphen/>
        <w:t>___</w:t>
      </w:r>
      <w:r w:rsidR="00472CE0" w:rsidRPr="00713A76">
        <w:rPr>
          <w:rFonts w:ascii="Calibri" w:hAnsi="Calibri" w:cs="Calibri"/>
          <w:sz w:val="32"/>
          <w:szCs w:val="32"/>
          <w:lang w:val="en-CA"/>
        </w:rPr>
        <w:t>____</w:t>
      </w:r>
    </w:p>
    <w:p w14:paraId="15EFE9AE" w14:textId="48CDB4C5" w:rsidR="003218AB" w:rsidRDefault="00996A07" w:rsidP="003218AB">
      <w:pPr>
        <w:pStyle w:val="Lignesection"/>
        <w:spacing w:after="0"/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</w:pPr>
      <w:r>
        <w:br/>
      </w:r>
      <w:r w:rsidR="00EA76F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T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he person acting as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head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 volunteer /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coordinator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 of the breakfast program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is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 supervised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and supported 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by a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member 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of the school team, with the </w:t>
      </w:r>
      <w:r w:rsidR="00713A7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additional support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 of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a Breakfast Club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representative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.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T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heir mandate is to provide breakfast service to all children </w:t>
      </w:r>
      <w:r w:rsidR="008A36B6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registered in the breakfast program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 while respecting the rules, </w:t>
      </w:r>
      <w:r w:rsidR="008A36B6"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>standards,</w:t>
      </w:r>
      <w:r w:rsidRPr="00996A07">
        <w:rPr>
          <w:rFonts w:asciiTheme="minorHAnsi" w:hAnsiTheme="minorHAnsi" w:cstheme="minorHAnsi"/>
          <w:b w:val="0"/>
          <w:bCs w:val="0"/>
          <w:caps w:val="0"/>
          <w:color w:val="202124"/>
          <w:sz w:val="22"/>
          <w:szCs w:val="22"/>
          <w:shd w:val="clear" w:color="auto" w:fill="F8F9FA"/>
        </w:rPr>
        <w:t xml:space="preserve"> and values ​​of the school, and of the breakfast club.</w:t>
      </w:r>
    </w:p>
    <w:p w14:paraId="07E8268D" w14:textId="77777777" w:rsidR="00996A07" w:rsidRPr="00713A76" w:rsidRDefault="00996A07" w:rsidP="003218AB">
      <w:pPr>
        <w:pStyle w:val="Lignesection"/>
        <w:spacing w:after="0"/>
        <w:rPr>
          <w:rFonts w:asciiTheme="minorHAnsi" w:hAnsiTheme="minorHAnsi" w:cstheme="minorHAnsi"/>
          <w:b w:val="0"/>
          <w:bCs w:val="0"/>
          <w:caps w:val="0"/>
          <w:color w:val="auto"/>
          <w:sz w:val="22"/>
          <w:szCs w:val="22"/>
        </w:rPr>
      </w:pPr>
    </w:p>
    <w:p w14:paraId="2FE47FC5" w14:textId="2A582C5A" w:rsidR="00455606" w:rsidRPr="00F02FDB" w:rsidRDefault="00996A07" w:rsidP="003218AB">
      <w:pPr>
        <w:pStyle w:val="Sous-titre1"/>
        <w:spacing w:before="0" w:after="0" w:line="276" w:lineRule="auto"/>
        <w:rPr>
          <w:rFonts w:ascii="Calibri" w:hAnsi="Calibri" w:cs="Calibri"/>
          <w:b w:val="0"/>
          <w:color w:val="999999"/>
          <w:sz w:val="22"/>
          <w:szCs w:val="22"/>
          <w:lang w:val="en-CA"/>
        </w:rPr>
      </w:pPr>
      <w:r>
        <w:rPr>
          <w:rFonts w:ascii="Calibri" w:hAnsi="Calibri" w:cs="Calibri"/>
          <w:color w:val="999999"/>
          <w:lang w:val="en-CA"/>
        </w:rPr>
        <w:t>Q</w:t>
      </w:r>
      <w:r w:rsidR="00455606" w:rsidRPr="00F02FDB">
        <w:rPr>
          <w:rFonts w:ascii="Calibri" w:hAnsi="Calibri" w:cs="Calibri"/>
          <w:color w:val="999999"/>
          <w:lang w:val="en-CA"/>
        </w:rPr>
        <w:t>ualifications</w:t>
      </w:r>
    </w:p>
    <w:p w14:paraId="6C066DF3" w14:textId="38BECCEE" w:rsidR="00455606" w:rsidRPr="00455606" w:rsidRDefault="00E5765B" w:rsidP="00996A07">
      <w:pPr>
        <w:pStyle w:val="Sous-titre1"/>
        <w:numPr>
          <w:ilvl w:val="0"/>
          <w:numId w:val="9"/>
        </w:numPr>
        <w:spacing w:before="0" w:after="0" w:line="240" w:lineRule="auto"/>
        <w:rPr>
          <w:rFonts w:ascii="Calibri" w:hAnsi="Calibri" w:cs="Calibri"/>
          <w:b w:val="0"/>
          <w:color w:val="auto"/>
          <w:sz w:val="22"/>
          <w:szCs w:val="22"/>
          <w:lang w:val="en-CA"/>
        </w:rPr>
      </w:pPr>
      <w:r>
        <w:rPr>
          <w:rFonts w:ascii="Calibri" w:hAnsi="Calibri" w:cs="Calibri"/>
          <w:b w:val="0"/>
          <w:color w:val="auto"/>
          <w:sz w:val="22"/>
          <w:szCs w:val="22"/>
          <w:lang w:val="en-CA"/>
        </w:rPr>
        <w:t xml:space="preserve">* </w:t>
      </w:r>
      <w:r w:rsidR="002668F7">
        <w:rPr>
          <w:rFonts w:ascii="Calibri" w:hAnsi="Calibri" w:cs="Calibri"/>
          <w:b w:val="0"/>
          <w:color w:val="auto"/>
          <w:sz w:val="22"/>
          <w:szCs w:val="22"/>
          <w:lang w:val="en-CA"/>
        </w:rPr>
        <w:t>Positive leadership skills</w:t>
      </w:r>
      <w:r w:rsidR="002668F7">
        <w:rPr>
          <w:rFonts w:ascii="Calibri" w:hAnsi="Calibri" w:cs="Calibri"/>
          <w:b w:val="0"/>
          <w:color w:val="auto"/>
          <w:sz w:val="22"/>
          <w:szCs w:val="22"/>
          <w:lang w:val="en-CA"/>
        </w:rPr>
        <w:tab/>
      </w:r>
      <w:r>
        <w:rPr>
          <w:rFonts w:ascii="Calibri" w:hAnsi="Calibri" w:cs="Calibri"/>
          <w:b w:val="0"/>
          <w:color w:val="auto"/>
          <w:sz w:val="22"/>
          <w:szCs w:val="22"/>
          <w:lang w:val="en-CA"/>
        </w:rPr>
        <w:t xml:space="preserve">* </w:t>
      </w:r>
      <w:r w:rsidR="00713A76">
        <w:rPr>
          <w:rFonts w:ascii="Calibri" w:hAnsi="Calibri" w:cs="Calibri"/>
          <w:b w:val="0"/>
          <w:color w:val="auto"/>
          <w:sz w:val="22"/>
          <w:szCs w:val="22"/>
          <w:lang w:val="en-CA"/>
        </w:rPr>
        <w:t>A caring nature</w:t>
      </w:r>
      <w:r w:rsidR="00455606" w:rsidRPr="00455606">
        <w:rPr>
          <w:rFonts w:ascii="Calibri" w:hAnsi="Calibri" w:cs="Calibri"/>
          <w:b w:val="0"/>
          <w:color w:val="auto"/>
          <w:sz w:val="22"/>
          <w:szCs w:val="22"/>
          <w:lang w:val="en-CA"/>
        </w:rPr>
        <w:tab/>
      </w:r>
      <w:r w:rsidR="00455606" w:rsidRPr="00455606">
        <w:rPr>
          <w:rFonts w:ascii="Calibri" w:hAnsi="Calibri" w:cs="Calibri"/>
          <w:b w:val="0"/>
          <w:color w:val="auto"/>
          <w:sz w:val="22"/>
          <w:szCs w:val="22"/>
          <w:lang w:val="en-CA"/>
        </w:rPr>
        <w:tab/>
      </w:r>
      <w:r w:rsidR="00455606" w:rsidRPr="00455606">
        <w:rPr>
          <w:rFonts w:ascii="Calibri" w:hAnsi="Calibri" w:cs="Calibri"/>
          <w:b w:val="0"/>
          <w:color w:val="auto"/>
          <w:sz w:val="22"/>
          <w:szCs w:val="22"/>
          <w:lang w:val="en-CA"/>
        </w:rPr>
        <w:tab/>
      </w:r>
      <w:r>
        <w:rPr>
          <w:rFonts w:ascii="Calibri" w:hAnsi="Calibri" w:cs="Calibri"/>
          <w:b w:val="0"/>
          <w:color w:val="auto"/>
          <w:sz w:val="22"/>
          <w:szCs w:val="22"/>
          <w:lang w:val="en-CA"/>
        </w:rPr>
        <w:t xml:space="preserve">* </w:t>
      </w:r>
      <w:r w:rsidR="00455606" w:rsidRPr="00455606">
        <w:rPr>
          <w:rFonts w:ascii="Calibri" w:hAnsi="Calibri" w:cs="Calibri"/>
          <w:b w:val="0"/>
          <w:color w:val="auto"/>
          <w:sz w:val="22"/>
          <w:szCs w:val="22"/>
          <w:lang w:val="en-CA"/>
        </w:rPr>
        <w:t>Able to handle stressful situations</w:t>
      </w:r>
    </w:p>
    <w:p w14:paraId="4DB4E4C2" w14:textId="3C7AB512" w:rsidR="00455606" w:rsidRDefault="00E5765B" w:rsidP="00996A07">
      <w:pPr>
        <w:pStyle w:val="Sous-titre1"/>
        <w:numPr>
          <w:ilvl w:val="0"/>
          <w:numId w:val="9"/>
        </w:numPr>
        <w:spacing w:before="0" w:after="0" w:line="240" w:lineRule="auto"/>
        <w:rPr>
          <w:rFonts w:ascii="Calibri" w:hAnsi="Calibri" w:cs="Calibri"/>
          <w:b w:val="0"/>
          <w:color w:val="auto"/>
          <w:sz w:val="22"/>
          <w:szCs w:val="22"/>
          <w:lang w:val="en-CA"/>
        </w:rPr>
      </w:pPr>
      <w:r>
        <w:rPr>
          <w:rFonts w:ascii="Calibri" w:hAnsi="Calibri" w:cs="Calibri"/>
          <w:b w:val="0"/>
          <w:color w:val="auto"/>
          <w:sz w:val="22"/>
          <w:szCs w:val="22"/>
          <w:lang w:val="en-CA"/>
        </w:rPr>
        <w:t xml:space="preserve">* </w:t>
      </w:r>
      <w:r w:rsidR="002668F7">
        <w:rPr>
          <w:rFonts w:ascii="Calibri" w:hAnsi="Calibri" w:cs="Calibri"/>
          <w:b w:val="0"/>
          <w:color w:val="auto"/>
          <w:sz w:val="22"/>
          <w:szCs w:val="22"/>
          <w:lang w:val="en-CA"/>
        </w:rPr>
        <w:t>Organisational skills</w:t>
      </w:r>
      <w:r w:rsidR="002668F7">
        <w:rPr>
          <w:rFonts w:ascii="Calibri" w:hAnsi="Calibri" w:cs="Calibri"/>
          <w:b w:val="0"/>
          <w:color w:val="auto"/>
          <w:sz w:val="22"/>
          <w:szCs w:val="22"/>
          <w:lang w:val="en-CA"/>
        </w:rPr>
        <w:tab/>
      </w:r>
      <w:r w:rsidR="002668F7">
        <w:rPr>
          <w:rFonts w:ascii="Calibri" w:hAnsi="Calibri" w:cs="Calibri"/>
          <w:b w:val="0"/>
          <w:color w:val="auto"/>
          <w:sz w:val="22"/>
          <w:szCs w:val="22"/>
          <w:lang w:val="en-CA"/>
        </w:rPr>
        <w:tab/>
      </w:r>
      <w:r>
        <w:rPr>
          <w:rFonts w:ascii="Calibri" w:hAnsi="Calibri" w:cs="Calibri"/>
          <w:b w:val="0"/>
          <w:color w:val="auto"/>
          <w:sz w:val="22"/>
          <w:szCs w:val="22"/>
          <w:lang w:val="en-CA"/>
        </w:rPr>
        <w:t xml:space="preserve">* </w:t>
      </w:r>
      <w:r w:rsidR="00EC70B8">
        <w:rPr>
          <w:rFonts w:ascii="Calibri" w:hAnsi="Calibri" w:cs="Calibri"/>
          <w:b w:val="0"/>
          <w:color w:val="auto"/>
          <w:sz w:val="22"/>
          <w:szCs w:val="22"/>
          <w:lang w:val="en-CA"/>
        </w:rPr>
        <w:t>People skills (kids and adults)</w:t>
      </w:r>
      <w:r w:rsidR="00EC70B8">
        <w:rPr>
          <w:rFonts w:ascii="Calibri" w:hAnsi="Calibri" w:cs="Calibri"/>
          <w:b w:val="0"/>
          <w:color w:val="auto"/>
          <w:sz w:val="22"/>
          <w:szCs w:val="22"/>
          <w:lang w:val="en-CA"/>
        </w:rPr>
        <w:tab/>
      </w:r>
      <w:r w:rsidR="002668F7">
        <w:rPr>
          <w:rFonts w:ascii="Calibri" w:hAnsi="Calibri" w:cs="Calibri"/>
          <w:b w:val="0"/>
          <w:color w:val="auto"/>
          <w:sz w:val="22"/>
          <w:szCs w:val="22"/>
          <w:lang w:val="en-CA"/>
        </w:rPr>
        <w:tab/>
      </w:r>
      <w:r>
        <w:rPr>
          <w:rFonts w:ascii="Calibri" w:hAnsi="Calibri" w:cs="Calibri"/>
          <w:b w:val="0"/>
          <w:color w:val="auto"/>
          <w:sz w:val="22"/>
          <w:szCs w:val="22"/>
          <w:lang w:val="en-CA"/>
        </w:rPr>
        <w:t xml:space="preserve">* </w:t>
      </w:r>
      <w:r w:rsidR="008A36B6">
        <w:rPr>
          <w:rFonts w:ascii="Calibri" w:hAnsi="Calibri" w:cs="Calibri"/>
          <w:b w:val="0"/>
          <w:color w:val="auto"/>
          <w:sz w:val="22"/>
          <w:szCs w:val="22"/>
          <w:lang w:val="en-CA"/>
        </w:rPr>
        <w:t>Trustworthiness</w:t>
      </w:r>
    </w:p>
    <w:p w14:paraId="2FB8CC75" w14:textId="77777777" w:rsidR="00E5765B" w:rsidRPr="003218AB" w:rsidRDefault="00E5765B" w:rsidP="003218AB">
      <w:pPr>
        <w:pStyle w:val="Sous-titre1"/>
        <w:spacing w:before="0" w:after="0" w:line="240" w:lineRule="auto"/>
        <w:rPr>
          <w:rFonts w:ascii="Calibri" w:hAnsi="Calibri" w:cs="Calibri"/>
          <w:b w:val="0"/>
          <w:color w:val="auto"/>
          <w:sz w:val="16"/>
          <w:szCs w:val="22"/>
          <w:lang w:val="en-CA"/>
        </w:rPr>
      </w:pPr>
    </w:p>
    <w:p w14:paraId="5F886025" w14:textId="77777777" w:rsidR="002668F7" w:rsidRPr="00E5765B" w:rsidRDefault="002668F7" w:rsidP="003218AB">
      <w:pPr>
        <w:pStyle w:val="Sous-titre1"/>
        <w:spacing w:before="0" w:after="0" w:line="276" w:lineRule="auto"/>
        <w:rPr>
          <w:rFonts w:ascii="Calibri" w:hAnsi="Calibri" w:cs="Calibri"/>
          <w:b w:val="0"/>
          <w:color w:val="999999"/>
          <w:sz w:val="22"/>
          <w:szCs w:val="22"/>
          <w:lang w:val="en-CA"/>
        </w:rPr>
      </w:pPr>
      <w:r w:rsidRPr="00E5765B">
        <w:rPr>
          <w:rFonts w:ascii="Calibri" w:hAnsi="Calibri" w:cs="Calibri"/>
          <w:color w:val="999999"/>
          <w:lang w:val="en-CA"/>
        </w:rPr>
        <w:t>Requirements</w:t>
      </w:r>
    </w:p>
    <w:p w14:paraId="7D546AB4" w14:textId="794C728E" w:rsidR="00996A07" w:rsidRPr="00996A07" w:rsidRDefault="008A36B6" w:rsidP="00996A07">
      <w:pPr>
        <w:pStyle w:val="ListParagraph"/>
        <w:numPr>
          <w:ilvl w:val="0"/>
          <w:numId w:val="10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</w:pP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C</w:t>
      </w:r>
      <w:r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an</w:t>
      </w:r>
      <w:r w:rsidR="00996A07"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 communicate by email and be able to respond within 24 hours.</w:t>
      </w:r>
    </w:p>
    <w:p w14:paraId="2A8E74A0" w14:textId="4D15F818" w:rsidR="00996A07" w:rsidRPr="00996A07" w:rsidRDefault="008A36B6" w:rsidP="00996A07">
      <w:pPr>
        <w:pStyle w:val="ListParagraph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</w:pP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Has</w:t>
      </w:r>
      <w:r w:rsidR="00996A07"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 access to a computer (personal or at school).</w:t>
      </w:r>
    </w:p>
    <w:p w14:paraId="361CF412" w14:textId="69929E7B" w:rsidR="00996A07" w:rsidRPr="00996A07" w:rsidRDefault="008A36B6" w:rsidP="00996A07">
      <w:pPr>
        <w:pStyle w:val="ListParagraph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</w:pP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Is</w:t>
      </w:r>
      <w:r w:rsidR="00996A07"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 over 18 years of age and </w:t>
      </w: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passes a background check confirming</w:t>
      </w:r>
      <w:r w:rsidR="00996A07"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 no criminal record </w:t>
      </w: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-</w:t>
      </w:r>
      <w:r w:rsidR="00996A07"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required by css.</w:t>
      </w:r>
    </w:p>
    <w:p w14:paraId="0FCC1721" w14:textId="3921C05E" w:rsidR="00996A07" w:rsidRPr="00996A07" w:rsidRDefault="008A36B6" w:rsidP="00996A07">
      <w:pPr>
        <w:pStyle w:val="ListParagraph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</w:pP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Comfortable communicating in the principal language of the school</w:t>
      </w:r>
      <w:r w:rsidR="00996A07"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.</w:t>
      </w:r>
    </w:p>
    <w:p w14:paraId="23A0167F" w14:textId="4FBF02EF" w:rsidR="00996A07" w:rsidRPr="00996A07" w:rsidRDefault="008A36B6" w:rsidP="00996A07">
      <w:pPr>
        <w:pStyle w:val="ListParagraph"/>
        <w:numPr>
          <w:ilvl w:val="0"/>
          <w:numId w:val="10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</w:pP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Respects confidentiality of children and families</w:t>
      </w:r>
    </w:p>
    <w:p w14:paraId="4F8BC0E1" w14:textId="0FC96806" w:rsidR="00996A07" w:rsidRPr="00996A07" w:rsidRDefault="008A36B6" w:rsidP="00996A07">
      <w:pPr>
        <w:pStyle w:val="ListParagraph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-CA" w:eastAsia="fr-CA"/>
        </w:rPr>
      </w:pP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Demonstrated professionalism and keeps relationships with students strictly during breakfast period </w:t>
      </w:r>
      <w:r w:rsidR="00996A07"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(unless a link </w:t>
      </w:r>
      <w:r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outside school </w:t>
      </w:r>
      <w:r w:rsidR="00996A07"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already exists)</w:t>
      </w:r>
    </w:p>
    <w:p w14:paraId="4F81C2B7" w14:textId="77777777" w:rsidR="0036558F" w:rsidRPr="003218AB" w:rsidRDefault="0036558F" w:rsidP="003218AB">
      <w:pPr>
        <w:pStyle w:val="Sous-titre1"/>
        <w:spacing w:before="0" w:after="0" w:line="276" w:lineRule="auto"/>
        <w:rPr>
          <w:rFonts w:ascii="Calibri" w:hAnsi="Calibri" w:cs="Calibri"/>
          <w:b w:val="0"/>
          <w:color w:val="auto"/>
          <w:sz w:val="14"/>
          <w:szCs w:val="22"/>
          <w:lang w:val="en-CA"/>
        </w:rPr>
      </w:pPr>
    </w:p>
    <w:p w14:paraId="4017BE39" w14:textId="4A483D7E" w:rsidR="0036558F" w:rsidRDefault="008A36B6" w:rsidP="003218AB">
      <w:pPr>
        <w:pStyle w:val="Sous-titre1"/>
        <w:spacing w:before="0" w:after="0" w:line="276" w:lineRule="auto"/>
        <w:rPr>
          <w:rFonts w:ascii="Calibri" w:hAnsi="Calibri" w:cs="Calibri"/>
          <w:color w:val="999999"/>
          <w:lang w:val="en-CA"/>
        </w:rPr>
      </w:pPr>
      <w:r>
        <w:rPr>
          <w:rFonts w:ascii="Calibri" w:hAnsi="Calibri" w:cs="Calibri"/>
          <w:color w:val="999999"/>
          <w:lang w:val="en-CA"/>
        </w:rPr>
        <w:t>Attendance</w:t>
      </w:r>
    </w:p>
    <w:p w14:paraId="340B01BB" w14:textId="77777777" w:rsidR="00146C02" w:rsidRDefault="00996A07" w:rsidP="00146C02">
      <w:pPr>
        <w:pStyle w:val="ListParagraph"/>
        <w:numPr>
          <w:ilvl w:val="0"/>
          <w:numId w:val="10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</w:pPr>
      <w:r w:rsidRPr="00146C02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Every morning of the regular school calendar (except in exceptional cases): _____________________________</w:t>
      </w:r>
    </w:p>
    <w:p w14:paraId="5BBF7607" w14:textId="254E31D6" w:rsidR="00146C02" w:rsidRPr="00146C02" w:rsidRDefault="00996A07" w:rsidP="00146C02">
      <w:pPr>
        <w:pStyle w:val="ListParagraph"/>
        <w:numPr>
          <w:ilvl w:val="0"/>
          <w:numId w:val="10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</w:pPr>
      <w:r w:rsidRPr="00146C02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During events and meetings necessary for the proper functioning of the club.</w:t>
      </w:r>
    </w:p>
    <w:p w14:paraId="22EC5348" w14:textId="18C84083" w:rsidR="00996A07" w:rsidRPr="00996A07" w:rsidRDefault="00996A07" w:rsidP="003C1F14">
      <w:pPr>
        <w:pStyle w:val="ListParagraph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202124"/>
          <w:sz w:val="22"/>
          <w:szCs w:val="22"/>
          <w:lang w:val="en-CA" w:eastAsia="fr-CA"/>
        </w:rPr>
      </w:pPr>
      <w:r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D</w:t>
      </w:r>
      <w:r w:rsidR="008A36B6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ays used for</w:t>
      </w:r>
      <w:r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 preparation and cleaning </w:t>
      </w:r>
      <w:r w:rsidR="008A36B6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before the</w:t>
      </w:r>
      <w:r w:rsidRPr="00996A07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 opening and closing of the club.</w:t>
      </w:r>
    </w:p>
    <w:p w14:paraId="4321E78A" w14:textId="77777777" w:rsidR="00D053CC" w:rsidRPr="003218AB" w:rsidRDefault="00D053CC" w:rsidP="003218AB">
      <w:pPr>
        <w:pStyle w:val="Sous-titre1"/>
        <w:spacing w:before="0" w:after="0" w:line="276" w:lineRule="auto"/>
        <w:rPr>
          <w:rFonts w:ascii="Calibri" w:hAnsi="Calibri" w:cs="Calibri"/>
          <w:b w:val="0"/>
          <w:color w:val="auto"/>
          <w:sz w:val="16"/>
          <w:szCs w:val="22"/>
          <w:lang w:val="en-CA"/>
        </w:rPr>
      </w:pPr>
    </w:p>
    <w:p w14:paraId="06BC6BEF" w14:textId="1D60FE78" w:rsidR="00D053CC" w:rsidRDefault="00D053CC" w:rsidP="003218AB">
      <w:pPr>
        <w:pStyle w:val="Sous-titre1"/>
        <w:spacing w:before="0" w:after="0" w:line="276" w:lineRule="auto"/>
        <w:rPr>
          <w:rFonts w:ascii="Calibri" w:hAnsi="Calibri" w:cs="Calibri"/>
          <w:color w:val="999999"/>
          <w:lang w:val="en-CA"/>
        </w:rPr>
      </w:pPr>
      <w:r>
        <w:rPr>
          <w:rFonts w:ascii="Calibri" w:hAnsi="Calibri" w:cs="Calibri"/>
          <w:color w:val="999999"/>
          <w:lang w:val="en-CA"/>
        </w:rPr>
        <w:t>Main tasks and responsibilities</w:t>
      </w:r>
    </w:p>
    <w:p w14:paraId="63699351" w14:textId="4B6E7A12" w:rsidR="00146C02" w:rsidRPr="00146C02" w:rsidRDefault="00146C02" w:rsidP="00146C02">
      <w:pPr>
        <w:pStyle w:val="Textetab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color w:val="202124"/>
          <w:shd w:val="clear" w:color="auto" w:fill="F8F9FA"/>
        </w:rPr>
      </w:pPr>
      <w:r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Supervision of the steps related to the preparation and serving of </w:t>
      </w:r>
      <w:r w:rsidR="008A36B6">
        <w:rPr>
          <w:rFonts w:asciiTheme="minorHAnsi" w:hAnsiTheme="minorHAnsi" w:cstheme="minorHAnsi"/>
          <w:color w:val="202124"/>
          <w:shd w:val="clear" w:color="auto" w:fill="F8F9FA"/>
        </w:rPr>
        <w:t>breakfast</w:t>
      </w:r>
      <w:r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. </w:t>
      </w:r>
    </w:p>
    <w:p w14:paraId="4B844221" w14:textId="13D3C01F" w:rsidR="00146C02" w:rsidRPr="00146C02" w:rsidRDefault="00713A76" w:rsidP="00146C02">
      <w:pPr>
        <w:pStyle w:val="Textetab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color w:val="202124"/>
          <w:shd w:val="clear" w:color="auto" w:fill="F8F9FA"/>
        </w:rPr>
      </w:pPr>
      <w:r>
        <w:rPr>
          <w:rFonts w:asciiTheme="minorHAnsi" w:hAnsiTheme="minorHAnsi" w:cstheme="minorHAnsi"/>
          <w:color w:val="202124"/>
          <w:shd w:val="clear" w:color="auto" w:fill="F8F9FA"/>
        </w:rPr>
        <w:t>A</w:t>
      </w:r>
      <w:r w:rsidR="00146C02"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pplication and promotion of MAPAQ rules. </w:t>
      </w:r>
    </w:p>
    <w:p w14:paraId="43039FEE" w14:textId="0DD65B43" w:rsidR="00146C02" w:rsidRPr="00146C02" w:rsidRDefault="00146C02" w:rsidP="00146C02">
      <w:pPr>
        <w:pStyle w:val="Textetab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color w:val="202124"/>
          <w:shd w:val="clear" w:color="auto" w:fill="F8F9FA"/>
        </w:rPr>
      </w:pPr>
      <w:r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Supervision of children according to JeunEstime values ​​and the school's code of conduct. </w:t>
      </w:r>
    </w:p>
    <w:p w14:paraId="17EA84E9" w14:textId="741F78A7" w:rsidR="00146C02" w:rsidRPr="00146C02" w:rsidRDefault="00146C02" w:rsidP="00146C02">
      <w:pPr>
        <w:pStyle w:val="Textetab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color w:val="202124"/>
          <w:shd w:val="clear" w:color="auto" w:fill="F8F9FA"/>
        </w:rPr>
      </w:pPr>
      <w:r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Harmonious and respectful management of the team of volunteers and the school team. </w:t>
      </w:r>
    </w:p>
    <w:p w14:paraId="68D91D99" w14:textId="77777777" w:rsidR="00146C02" w:rsidRPr="00146C02" w:rsidRDefault="00146C02" w:rsidP="00146C02">
      <w:pPr>
        <w:pStyle w:val="Textetab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color w:val="202124"/>
          <w:shd w:val="clear" w:color="auto" w:fill="F8F9FA"/>
        </w:rPr>
      </w:pPr>
      <w:r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Responsible management of menus based on food, allergies, number of children and number of volunteers. </w:t>
      </w:r>
    </w:p>
    <w:p w14:paraId="08C0374E" w14:textId="697BCA8E" w:rsidR="00146C02" w:rsidRPr="00146C02" w:rsidRDefault="00146C02" w:rsidP="00146C02">
      <w:pPr>
        <w:pStyle w:val="Textetab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color w:val="202124"/>
          <w:shd w:val="clear" w:color="auto" w:fill="F8F9FA"/>
        </w:rPr>
      </w:pPr>
      <w:r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Rigorous monitoring of attendance statistics. </w:t>
      </w:r>
    </w:p>
    <w:p w14:paraId="2D0EF3F2" w14:textId="1E57D957" w:rsidR="00146C02" w:rsidRPr="00146C02" w:rsidRDefault="00146C02" w:rsidP="00146C02">
      <w:pPr>
        <w:pStyle w:val="Textetab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color w:val="999999"/>
          <w:lang w:val="en-CA"/>
        </w:rPr>
      </w:pPr>
      <w:r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Keep and transmit documents </w:t>
      </w:r>
      <w:r w:rsidR="00713A76">
        <w:rPr>
          <w:rFonts w:asciiTheme="minorHAnsi" w:hAnsiTheme="minorHAnsi" w:cstheme="minorHAnsi"/>
          <w:color w:val="202124"/>
          <w:shd w:val="clear" w:color="auto" w:fill="F8F9FA"/>
        </w:rPr>
        <w:t xml:space="preserve">for </w:t>
      </w:r>
      <w:r w:rsidR="00713A76" w:rsidRPr="00146C02">
        <w:rPr>
          <w:rFonts w:asciiTheme="minorHAnsi" w:hAnsiTheme="minorHAnsi" w:cstheme="minorHAnsi"/>
          <w:color w:val="202124"/>
          <w:shd w:val="clear" w:color="auto" w:fill="F8F9FA"/>
        </w:rPr>
        <w:t>online reports</w:t>
      </w:r>
      <w:r w:rsidR="00713A76" w:rsidRPr="00146C02">
        <w:rPr>
          <w:rFonts w:asciiTheme="minorHAnsi" w:hAnsiTheme="minorHAnsi" w:cstheme="minorHAnsi"/>
          <w:color w:val="202124"/>
          <w:shd w:val="clear" w:color="auto" w:fill="F8F9FA"/>
        </w:rPr>
        <w:t xml:space="preserve"> </w:t>
      </w:r>
      <w:r w:rsidRPr="00146C02">
        <w:rPr>
          <w:rFonts w:asciiTheme="minorHAnsi" w:hAnsiTheme="minorHAnsi" w:cstheme="minorHAnsi"/>
          <w:color w:val="202124"/>
          <w:shd w:val="clear" w:color="auto" w:fill="F8F9FA"/>
        </w:rPr>
        <w:t>to the person appointed by the school.</w:t>
      </w:r>
    </w:p>
    <w:p w14:paraId="4E581CD2" w14:textId="77777777" w:rsidR="00146C02" w:rsidRDefault="00146C02" w:rsidP="003218AB">
      <w:pPr>
        <w:pStyle w:val="Engagementtextetab"/>
        <w:spacing w:after="0" w:line="240" w:lineRule="auto"/>
        <w:ind w:left="0" w:firstLine="0"/>
        <w:rPr>
          <w:rFonts w:ascii="Calibri" w:hAnsi="Calibri" w:cs="Calibri"/>
          <w:bCs/>
          <w:color w:val="auto"/>
          <w:w w:val="100"/>
          <w:sz w:val="22"/>
          <w:szCs w:val="22"/>
          <w:lang w:val="en-CA"/>
        </w:rPr>
      </w:pPr>
    </w:p>
    <w:p w14:paraId="0FA5EE6B" w14:textId="1DAB9B2F" w:rsidR="00146C02" w:rsidRPr="001932A6" w:rsidRDefault="00146C02" w:rsidP="00146C02">
      <w:pPr>
        <w:pStyle w:val="Engagementtexte"/>
        <w:tabs>
          <w:tab w:val="left" w:pos="8000"/>
        </w:tabs>
        <w:jc w:val="left"/>
        <w:rPr>
          <w:rFonts w:ascii="Calibri" w:hAnsi="Calibri" w:cs="Calibri"/>
        </w:rPr>
      </w:pPr>
      <w:r w:rsidRPr="001932A6">
        <w:rPr>
          <w:rFonts w:ascii="Calibri" w:hAnsi="Calibri" w:cs="Calibri"/>
          <w:sz w:val="22"/>
          <w:szCs w:val="22"/>
        </w:rPr>
        <w:t>I agree to be filmed, photographed or interviewed for the purposes of promoting the Breakfast Club</w:t>
      </w:r>
      <w:r>
        <w:rPr>
          <w:rFonts w:ascii="Calibri" w:hAnsi="Calibri" w:cs="Calibri"/>
        </w:rPr>
        <w:tab/>
        <w:t xml:space="preserve">  </w:t>
      </w:r>
      <w:r>
        <w:rPr>
          <w:rFonts w:ascii="Calibri" w:hAnsi="Calibri" w:cs="Calibri"/>
          <w:noProof/>
          <w:w w:val="100"/>
          <w:lang w:val="fr-CA" w:eastAsia="fr-CA"/>
        </w:rPr>
        <mc:AlternateContent>
          <mc:Choice Requires="wps">
            <w:drawing>
              <wp:inline distT="0" distB="0" distL="0" distR="0" wp14:anchorId="6BB8315F" wp14:editId="144AF3B0">
                <wp:extent cx="137160" cy="137160"/>
                <wp:effectExtent l="9525" t="9525" r="5715" b="5715"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10A0C4" id="Rectangle 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">
                <w10:anchorlock/>
              </v:rect>
            </w:pict>
          </mc:Fallback>
        </mc:AlternateContent>
      </w:r>
      <w:r w:rsidRPr="001932A6">
        <w:rPr>
          <w:rFonts w:ascii="Calibri" w:hAnsi="Calibri" w:cs="Calibri"/>
        </w:rPr>
        <w:t xml:space="preserve">  Yes</w:t>
      </w:r>
      <w:r>
        <w:rPr>
          <w:rFonts w:ascii="Calibri" w:hAnsi="Calibri" w:cs="Calibri"/>
        </w:rPr>
        <w:t xml:space="preserve">   </w:t>
      </w:r>
      <w:r w:rsidRPr="001932A6"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  <w:w w:val="100"/>
          <w:lang w:val="fr-CA" w:eastAsia="fr-CA"/>
        </w:rPr>
        <mc:AlternateContent>
          <mc:Choice Requires="wps">
            <w:drawing>
              <wp:inline distT="0" distB="0" distL="0" distR="0" wp14:anchorId="1A736940" wp14:editId="58998C92">
                <wp:extent cx="137160" cy="137160"/>
                <wp:effectExtent l="9525" t="9525" r="5715" b="5715"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216FC3" id="Rectangle 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">
                <w10:anchorlock/>
              </v:rect>
            </w:pict>
          </mc:Fallback>
        </mc:AlternateContent>
      </w:r>
      <w:r w:rsidRPr="001932A6">
        <w:rPr>
          <w:rFonts w:ascii="Calibri" w:hAnsi="Calibri" w:cs="Calibri"/>
        </w:rPr>
        <w:t xml:space="preserve">  No</w:t>
      </w:r>
    </w:p>
    <w:p w14:paraId="11A56AEA" w14:textId="5026C50B" w:rsidR="001932A6" w:rsidRDefault="00146C02" w:rsidP="00146C0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</w:pPr>
      <w:r w:rsidRPr="00146C02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I have read the </w:t>
      </w:r>
      <w:r w:rsidR="00713A76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head</w:t>
      </w:r>
      <w:r w:rsidRPr="00146C02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 volunteer</w:t>
      </w:r>
      <w:r w:rsidR="00713A76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>/coordinator</w:t>
      </w:r>
      <w:r w:rsidRPr="00146C02">
        <w:rPr>
          <w:rFonts w:asciiTheme="minorHAnsi" w:eastAsia="Times New Roman" w:hAnsiTheme="minorHAnsi" w:cstheme="minorHAnsi"/>
          <w:color w:val="202124"/>
          <w:sz w:val="22"/>
          <w:szCs w:val="22"/>
          <w:lang w:val="en" w:eastAsia="fr-CA"/>
        </w:rPr>
        <w:t xml:space="preserve"> mandate and I am committed to assuming the tasks and responsibilities.</w:t>
      </w:r>
    </w:p>
    <w:p w14:paraId="385D3CFE" w14:textId="517CBC44" w:rsidR="00A81615" w:rsidRPr="00713A76" w:rsidRDefault="00146C02" w:rsidP="00713A7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Theme="minorHAnsi" w:eastAsia="Times New Roman" w:hAnsiTheme="minorHAnsi" w:cstheme="minorHAnsi"/>
          <w:color w:val="202124"/>
          <w:sz w:val="22"/>
          <w:szCs w:val="22"/>
          <w:lang w:val="en-CA" w:eastAsia="fr-CA"/>
        </w:rPr>
      </w:pPr>
      <w:r w:rsidRPr="0000287C">
        <w:rPr>
          <w:rFonts w:ascii="Calibri" w:hAnsi="Calibri" w:cs="Calibri"/>
          <w:b/>
          <w:bCs/>
          <w:color w:val="999999"/>
          <w:sz w:val="28"/>
          <w:szCs w:val="28"/>
          <w:lang w:val="en-CA"/>
        </w:rPr>
        <w:t>Signatures</w:t>
      </w:r>
    </w:p>
    <w:p w14:paraId="6BF99FB5" w14:textId="77777777" w:rsidR="00CC7D91" w:rsidRPr="00F02FDB" w:rsidRDefault="00CC7D91" w:rsidP="00CC7D91">
      <w:pPr>
        <w:pStyle w:val="Texte"/>
        <w:tabs>
          <w:tab w:val="left" w:pos="5660"/>
          <w:tab w:val="right" w:pos="10080"/>
        </w:tabs>
        <w:spacing w:after="0" w:line="276" w:lineRule="auto"/>
        <w:rPr>
          <w:rFonts w:ascii="Calibri" w:hAnsi="Calibri" w:cs="Calibri"/>
          <w:i/>
          <w:lang w:val="en-CA"/>
        </w:rPr>
      </w:pPr>
      <w:r w:rsidRPr="00F02FDB">
        <w:rPr>
          <w:rFonts w:ascii="Calibri" w:hAnsi="Calibri" w:cs="Calibri"/>
          <w:i/>
          <w:lang w:val="en-CA"/>
        </w:rPr>
        <w:t xml:space="preserve">________________________________                </w:t>
      </w:r>
      <w:r w:rsidRPr="00F02FDB">
        <w:rPr>
          <w:rFonts w:ascii="Calibri" w:hAnsi="Calibri" w:cs="Calibri"/>
          <w:i/>
          <w:spacing w:val="-2"/>
          <w:lang w:val="en-CA"/>
        </w:rPr>
        <w:t>___________________________________           ____________________</w:t>
      </w:r>
    </w:p>
    <w:p w14:paraId="4DD90507" w14:textId="02BE16C9" w:rsidR="00CC7D91" w:rsidRPr="0000287C" w:rsidRDefault="00CC7D91" w:rsidP="00713A76">
      <w:pPr>
        <w:pStyle w:val="Nospace"/>
        <w:spacing w:line="276" w:lineRule="auto"/>
        <w:rPr>
          <w:rStyle w:val="Italique"/>
          <w:rFonts w:ascii="Calibri" w:hAnsi="Calibri" w:cs="Calibri"/>
          <w:iCs/>
          <w:lang w:val="en-CA"/>
        </w:rPr>
      </w:pPr>
      <w:r w:rsidRPr="00CC7D91">
        <w:rPr>
          <w:rFonts w:ascii="Calibri" w:hAnsi="Calibri" w:cs="Calibri"/>
          <w:i/>
          <w:lang w:val="en-CA"/>
        </w:rPr>
        <w:t>Head Volunteer</w:t>
      </w:r>
      <w:r w:rsidRPr="00CC7D91">
        <w:rPr>
          <w:rFonts w:ascii="Calibri" w:hAnsi="Calibri" w:cs="Calibri"/>
          <w:i/>
          <w:lang w:val="en-CA"/>
        </w:rPr>
        <w:tab/>
      </w:r>
      <w:r w:rsidRPr="00CC7D91">
        <w:rPr>
          <w:rFonts w:ascii="Calibri" w:hAnsi="Calibri" w:cs="Calibri"/>
          <w:i/>
          <w:lang w:val="en-CA"/>
        </w:rPr>
        <w:tab/>
      </w:r>
      <w:r w:rsidRPr="00CC7D91">
        <w:rPr>
          <w:rFonts w:ascii="Calibri" w:hAnsi="Calibri" w:cs="Calibri"/>
          <w:i/>
          <w:lang w:val="en-CA"/>
        </w:rPr>
        <w:tab/>
      </w:r>
      <w:r w:rsidRPr="00CC7D91">
        <w:rPr>
          <w:rFonts w:ascii="Calibri" w:hAnsi="Calibri" w:cs="Calibri"/>
          <w:i/>
          <w:lang w:val="en-CA"/>
        </w:rPr>
        <w:tab/>
      </w:r>
      <w:r w:rsidRPr="00CC7D91">
        <w:rPr>
          <w:rFonts w:ascii="Calibri" w:hAnsi="Calibri" w:cs="Calibri"/>
          <w:i/>
          <w:lang w:val="en-CA"/>
        </w:rPr>
        <w:tab/>
      </w:r>
      <w:r w:rsidRPr="00CC7D91">
        <w:rPr>
          <w:rStyle w:val="Italique"/>
          <w:rFonts w:ascii="Calibri" w:hAnsi="Calibri" w:cs="Calibri"/>
          <w:iCs/>
          <w:lang w:val="en-CA"/>
        </w:rPr>
        <w:t>Signature</w:t>
      </w:r>
      <w:r>
        <w:rPr>
          <w:rStyle w:val="Italique"/>
          <w:rFonts w:ascii="Calibri" w:hAnsi="Calibri" w:cs="Calibri"/>
          <w:iCs/>
          <w:lang w:val="en-CA"/>
        </w:rPr>
        <w:t xml:space="preserve"> </w:t>
      </w:r>
      <w:r>
        <w:rPr>
          <w:rStyle w:val="Italique"/>
          <w:rFonts w:ascii="Calibri" w:hAnsi="Calibri" w:cs="Calibri"/>
          <w:iCs/>
          <w:lang w:val="en-CA"/>
        </w:rPr>
        <w:tab/>
      </w:r>
      <w:r>
        <w:rPr>
          <w:rStyle w:val="Italique"/>
          <w:rFonts w:ascii="Calibri" w:hAnsi="Calibri" w:cs="Calibri"/>
          <w:iCs/>
          <w:lang w:val="en-CA"/>
        </w:rPr>
        <w:tab/>
      </w:r>
      <w:r>
        <w:rPr>
          <w:rStyle w:val="Italique"/>
          <w:rFonts w:ascii="Calibri" w:hAnsi="Calibri" w:cs="Calibri"/>
          <w:iCs/>
          <w:lang w:val="en-CA"/>
        </w:rPr>
        <w:tab/>
      </w:r>
      <w:r>
        <w:rPr>
          <w:rStyle w:val="Italique"/>
          <w:rFonts w:ascii="Calibri" w:hAnsi="Calibri" w:cs="Calibri"/>
          <w:iCs/>
          <w:lang w:val="en-CA"/>
        </w:rPr>
        <w:tab/>
      </w:r>
      <w:r>
        <w:rPr>
          <w:rStyle w:val="Italique"/>
          <w:rFonts w:ascii="Calibri" w:hAnsi="Calibri" w:cs="Calibri"/>
          <w:iCs/>
          <w:lang w:val="en-CA"/>
        </w:rPr>
        <w:tab/>
      </w:r>
      <w:r w:rsidRPr="00CC7D91">
        <w:rPr>
          <w:rStyle w:val="Italique"/>
          <w:rFonts w:ascii="Calibri" w:hAnsi="Calibri" w:cs="Calibri"/>
          <w:iCs/>
          <w:lang w:val="en-CA"/>
        </w:rPr>
        <w:t>Date</w:t>
      </w:r>
    </w:p>
    <w:p w14:paraId="19A2CA44" w14:textId="77777777" w:rsidR="00CC7D91" w:rsidRPr="0000287C" w:rsidRDefault="00CC7D91" w:rsidP="00CC7D91">
      <w:pPr>
        <w:pStyle w:val="Nospace"/>
        <w:tabs>
          <w:tab w:val="left" w:pos="5660"/>
          <w:tab w:val="right" w:pos="10080"/>
        </w:tabs>
        <w:spacing w:line="276" w:lineRule="auto"/>
        <w:rPr>
          <w:rFonts w:ascii="Calibri" w:hAnsi="Calibri" w:cs="Calibri"/>
          <w:i/>
          <w:lang w:val="en-CA"/>
        </w:rPr>
      </w:pPr>
      <w:r w:rsidRPr="0000287C">
        <w:rPr>
          <w:rFonts w:ascii="Calibri" w:hAnsi="Calibri" w:cs="Calibri"/>
          <w:i/>
          <w:lang w:val="en-CA"/>
        </w:rPr>
        <w:t xml:space="preserve">________________________________                </w:t>
      </w:r>
      <w:r w:rsidRPr="0000287C">
        <w:rPr>
          <w:rFonts w:ascii="Calibri" w:hAnsi="Calibri" w:cs="Calibri"/>
          <w:i/>
          <w:spacing w:val="-2"/>
          <w:lang w:val="en-CA"/>
        </w:rPr>
        <w:t>___________________________________           ____________________</w:t>
      </w:r>
    </w:p>
    <w:p w14:paraId="61681F44" w14:textId="29811431" w:rsidR="00A81615" w:rsidRPr="00472CE0" w:rsidRDefault="00FC1FE4" w:rsidP="00472CE0">
      <w:pPr>
        <w:pStyle w:val="Nospace"/>
        <w:spacing w:line="276" w:lineRule="auto"/>
        <w:rPr>
          <w:rFonts w:ascii="Calibri" w:hAnsi="Calibri" w:cs="Calibri"/>
          <w:i/>
          <w:lang w:val="fr-CA"/>
        </w:rPr>
      </w:pPr>
      <w:r>
        <w:rPr>
          <w:rFonts w:ascii="Calibri" w:hAnsi="Calibri" w:cs="Calibri"/>
          <w:i/>
          <w:lang w:val="fr-CA"/>
        </w:rPr>
        <w:t>School Principal</w:t>
      </w:r>
      <w:r w:rsidR="003218AB">
        <w:rPr>
          <w:rFonts w:ascii="Calibri" w:hAnsi="Calibri" w:cs="Calibri"/>
          <w:i/>
          <w:lang w:val="fr-CA"/>
        </w:rPr>
        <w:t xml:space="preserve"> </w:t>
      </w:r>
      <w:r w:rsidR="003218AB">
        <w:rPr>
          <w:rFonts w:ascii="Calibri" w:hAnsi="Calibri" w:cs="Calibri"/>
          <w:i/>
          <w:lang w:val="fr-CA"/>
        </w:rPr>
        <w:tab/>
      </w:r>
      <w:r w:rsidR="003218AB">
        <w:rPr>
          <w:rFonts w:ascii="Calibri" w:hAnsi="Calibri" w:cs="Calibri"/>
          <w:i/>
          <w:lang w:val="fr-CA"/>
        </w:rPr>
        <w:tab/>
      </w:r>
      <w:r w:rsidR="003218AB">
        <w:rPr>
          <w:rFonts w:ascii="Calibri" w:hAnsi="Calibri" w:cs="Calibri"/>
          <w:i/>
          <w:lang w:val="fr-CA"/>
        </w:rPr>
        <w:tab/>
      </w:r>
      <w:r w:rsidR="003218AB">
        <w:rPr>
          <w:rFonts w:ascii="Calibri" w:hAnsi="Calibri" w:cs="Calibri"/>
          <w:i/>
          <w:lang w:val="fr-CA"/>
        </w:rPr>
        <w:tab/>
      </w:r>
      <w:r w:rsidR="00CC7D91" w:rsidRPr="00043563">
        <w:rPr>
          <w:rStyle w:val="Italique"/>
          <w:rFonts w:ascii="Calibri" w:hAnsi="Calibri" w:cs="Calibri"/>
          <w:iCs/>
          <w:lang w:val="fr-CA"/>
        </w:rPr>
        <w:t>Signature</w:t>
      </w:r>
      <w:r w:rsidR="00CC7D91" w:rsidRPr="00043563">
        <w:rPr>
          <w:rStyle w:val="Italique"/>
          <w:rFonts w:ascii="Calibri" w:hAnsi="Calibri" w:cs="Calibri"/>
          <w:iCs/>
          <w:lang w:val="fr-CA"/>
        </w:rPr>
        <w:tab/>
      </w:r>
      <w:r w:rsidR="00CC7D91" w:rsidRPr="00043563">
        <w:rPr>
          <w:rStyle w:val="Italique"/>
          <w:rFonts w:ascii="Calibri" w:hAnsi="Calibri" w:cs="Calibri"/>
          <w:iCs/>
          <w:lang w:val="fr-CA"/>
        </w:rPr>
        <w:tab/>
      </w:r>
      <w:r w:rsidR="00CC7D91" w:rsidRPr="00043563">
        <w:rPr>
          <w:rStyle w:val="Italique"/>
          <w:rFonts w:ascii="Calibri" w:hAnsi="Calibri" w:cs="Calibri"/>
          <w:iCs/>
          <w:lang w:val="fr-CA"/>
        </w:rPr>
        <w:tab/>
      </w:r>
      <w:r w:rsidR="00CC7D91" w:rsidRPr="00043563">
        <w:rPr>
          <w:rStyle w:val="Italique"/>
          <w:rFonts w:ascii="Calibri" w:hAnsi="Calibri" w:cs="Calibri"/>
          <w:iCs/>
          <w:lang w:val="fr-CA"/>
        </w:rPr>
        <w:tab/>
      </w:r>
      <w:r w:rsidR="00CC7D91" w:rsidRPr="00043563">
        <w:rPr>
          <w:rStyle w:val="Italique"/>
          <w:rFonts w:ascii="Calibri" w:hAnsi="Calibri" w:cs="Calibri"/>
          <w:iCs/>
          <w:lang w:val="fr-CA"/>
        </w:rPr>
        <w:tab/>
        <w:t xml:space="preserve"> Date</w:t>
      </w:r>
    </w:p>
    <w:sectPr w:rsidR="00A81615" w:rsidRPr="00472CE0" w:rsidSect="00D26152">
      <w:headerReference w:type="default" r:id="rId7"/>
      <w:footerReference w:type="default" r:id="rId8"/>
      <w:pgSz w:w="12240" w:h="15840"/>
      <w:pgMar w:top="1411" w:right="720" w:bottom="1411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C267F" w14:textId="77777777" w:rsidR="00996A07" w:rsidRDefault="00996A07" w:rsidP="00981F5A">
      <w:r>
        <w:separator/>
      </w:r>
    </w:p>
  </w:endnote>
  <w:endnote w:type="continuationSeparator" w:id="0">
    <w:p w14:paraId="54F26958" w14:textId="77777777" w:rsidR="00996A07" w:rsidRDefault="00996A07" w:rsidP="00981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-Bold">
    <w:altName w:val="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Univers-Oblique">
    <w:altName w:val="Univers 55 Obliq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E183" w14:textId="77777777" w:rsidR="001D1D2E" w:rsidRDefault="00955D6C">
    <w:pPr>
      <w:pStyle w:val="Footer"/>
    </w:pP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 wp14:anchorId="0774F8FE" wp14:editId="2D80D156">
          <wp:simplePos x="0" y="0"/>
          <wp:positionH relativeFrom="column">
            <wp:posOffset>-476250</wp:posOffset>
          </wp:positionH>
          <wp:positionV relativeFrom="paragraph">
            <wp:posOffset>3175</wp:posOffset>
          </wp:positionV>
          <wp:extent cx="7753350" cy="1009650"/>
          <wp:effectExtent l="0" t="0" r="0" b="0"/>
          <wp:wrapNone/>
          <wp:docPr id="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518F5" w14:textId="77777777" w:rsidR="00996A07" w:rsidRDefault="00996A07" w:rsidP="00981F5A">
      <w:r>
        <w:separator/>
      </w:r>
    </w:p>
  </w:footnote>
  <w:footnote w:type="continuationSeparator" w:id="0">
    <w:p w14:paraId="5F282EB3" w14:textId="77777777" w:rsidR="00996A07" w:rsidRDefault="00996A07" w:rsidP="00981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6616B" w14:textId="77777777" w:rsidR="00A81615" w:rsidRDefault="00955D6C" w:rsidP="00F02FDB">
    <w:pPr>
      <w:pStyle w:val="Header"/>
      <w:tabs>
        <w:tab w:val="clear" w:pos="4320"/>
        <w:tab w:val="clear" w:pos="8640"/>
        <w:tab w:val="left" w:pos="2370"/>
      </w:tabs>
      <w:rPr>
        <w:rFonts w:cs="Times New Roman"/>
      </w:rPr>
    </w:pPr>
    <w:r>
      <w:rPr>
        <w:rFonts w:cs="Times New Roman"/>
        <w:noProof/>
        <w:lang w:val="fr-CA" w:eastAsia="fr-CA"/>
      </w:rPr>
      <w:drawing>
        <wp:anchor distT="0" distB="0" distL="114300" distR="114300" simplePos="0" relativeHeight="251657216" behindDoc="1" locked="0" layoutInCell="1" allowOverlap="1" wp14:anchorId="64A8AD18" wp14:editId="3605615D">
          <wp:simplePos x="0" y="0"/>
          <wp:positionH relativeFrom="margin">
            <wp:align>left</wp:align>
          </wp:positionH>
          <wp:positionV relativeFrom="paragraph">
            <wp:posOffset>-334010</wp:posOffset>
          </wp:positionV>
          <wp:extent cx="1266825" cy="685942"/>
          <wp:effectExtent l="0" t="0" r="0" b="0"/>
          <wp:wrapNone/>
          <wp:docPr id="5" name="Image 6" descr="Logo_BilingueClub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BilingueClub_CMY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63"/>
                  <a:stretch/>
                </pic:blipFill>
                <pic:spPr bwMode="auto">
                  <a:xfrm>
                    <a:off x="0" y="0"/>
                    <a:ext cx="1266825" cy="6859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2FDB">
      <w:rPr>
        <w:rFonts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F5B0A"/>
    <w:multiLevelType w:val="hybridMultilevel"/>
    <w:tmpl w:val="6A20BF64"/>
    <w:lvl w:ilvl="0" w:tplc="0BCAB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D086F"/>
    <w:multiLevelType w:val="hybridMultilevel"/>
    <w:tmpl w:val="887A392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5017B"/>
    <w:multiLevelType w:val="hybridMultilevel"/>
    <w:tmpl w:val="D1F8A8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70C31"/>
    <w:multiLevelType w:val="hybridMultilevel"/>
    <w:tmpl w:val="ABC2B6EC"/>
    <w:lvl w:ilvl="0" w:tplc="093A3AA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02755"/>
    <w:multiLevelType w:val="hybridMultilevel"/>
    <w:tmpl w:val="F1423B12"/>
    <w:lvl w:ilvl="0" w:tplc="AE2A1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065EF"/>
    <w:multiLevelType w:val="hybridMultilevel"/>
    <w:tmpl w:val="9550A986"/>
    <w:lvl w:ilvl="0" w:tplc="10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4014E"/>
    <w:multiLevelType w:val="hybridMultilevel"/>
    <w:tmpl w:val="6E5897F0"/>
    <w:lvl w:ilvl="0" w:tplc="10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84537"/>
    <w:multiLevelType w:val="hybridMultilevel"/>
    <w:tmpl w:val="B686C9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8572C"/>
    <w:multiLevelType w:val="hybridMultilevel"/>
    <w:tmpl w:val="7E86630A"/>
    <w:lvl w:ilvl="0" w:tplc="06E28B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AF1DA7"/>
    <w:multiLevelType w:val="hybridMultilevel"/>
    <w:tmpl w:val="AE1611AE"/>
    <w:lvl w:ilvl="0" w:tplc="10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463E094E"/>
    <w:multiLevelType w:val="hybridMultilevel"/>
    <w:tmpl w:val="30FCC3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F4583"/>
    <w:multiLevelType w:val="hybridMultilevel"/>
    <w:tmpl w:val="85BC0484"/>
    <w:lvl w:ilvl="0" w:tplc="907692A0">
      <w:start w:val="3"/>
      <w:numFmt w:val="bullet"/>
      <w:lvlText w:val=""/>
      <w:lvlJc w:val="left"/>
      <w:pPr>
        <w:ind w:left="1074" w:hanging="360"/>
      </w:pPr>
      <w:rPr>
        <w:rFonts w:ascii="Symbol" w:eastAsia="MS ??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2" w15:restartNumberingAfterBreak="0">
    <w:nsid w:val="4D4930BD"/>
    <w:multiLevelType w:val="hybridMultilevel"/>
    <w:tmpl w:val="D598B8A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1A6CBE"/>
    <w:multiLevelType w:val="hybridMultilevel"/>
    <w:tmpl w:val="08447E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CA216D"/>
    <w:multiLevelType w:val="hybridMultilevel"/>
    <w:tmpl w:val="C58875DE"/>
    <w:lvl w:ilvl="0" w:tplc="54B88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402153"/>
    <w:multiLevelType w:val="hybridMultilevel"/>
    <w:tmpl w:val="2702006A"/>
    <w:lvl w:ilvl="0" w:tplc="10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1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1"/>
  </w:num>
  <w:num w:numId="10">
    <w:abstractNumId w:val="4"/>
  </w:num>
  <w:num w:numId="11">
    <w:abstractNumId w:val="3"/>
  </w:num>
  <w:num w:numId="12">
    <w:abstractNumId w:val="14"/>
  </w:num>
  <w:num w:numId="13">
    <w:abstractNumId w:val="8"/>
  </w:num>
  <w:num w:numId="14">
    <w:abstractNumId w:val="12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A07"/>
    <w:rsid w:val="0000287C"/>
    <w:rsid w:val="000568D4"/>
    <w:rsid w:val="000A7AB4"/>
    <w:rsid w:val="000F0E56"/>
    <w:rsid w:val="001319AD"/>
    <w:rsid w:val="00146C02"/>
    <w:rsid w:val="001932A6"/>
    <w:rsid w:val="001B4A5A"/>
    <w:rsid w:val="001D1D2E"/>
    <w:rsid w:val="00245051"/>
    <w:rsid w:val="002668F7"/>
    <w:rsid w:val="003218AB"/>
    <w:rsid w:val="0036558F"/>
    <w:rsid w:val="00413C1F"/>
    <w:rsid w:val="00455606"/>
    <w:rsid w:val="00472CE0"/>
    <w:rsid w:val="00490A65"/>
    <w:rsid w:val="004D02AE"/>
    <w:rsid w:val="005B02C5"/>
    <w:rsid w:val="005F1639"/>
    <w:rsid w:val="006B2906"/>
    <w:rsid w:val="00713A76"/>
    <w:rsid w:val="00793052"/>
    <w:rsid w:val="00796463"/>
    <w:rsid w:val="007B7E00"/>
    <w:rsid w:val="008A36B6"/>
    <w:rsid w:val="008C460F"/>
    <w:rsid w:val="008C6750"/>
    <w:rsid w:val="00955D6C"/>
    <w:rsid w:val="00981F5A"/>
    <w:rsid w:val="00996A07"/>
    <w:rsid w:val="00A07EDE"/>
    <w:rsid w:val="00A2182C"/>
    <w:rsid w:val="00A25B68"/>
    <w:rsid w:val="00A81615"/>
    <w:rsid w:val="00AD195C"/>
    <w:rsid w:val="00CC7D91"/>
    <w:rsid w:val="00D053CC"/>
    <w:rsid w:val="00D06A60"/>
    <w:rsid w:val="00D26152"/>
    <w:rsid w:val="00D27F16"/>
    <w:rsid w:val="00E5765B"/>
    <w:rsid w:val="00EA76F7"/>
    <w:rsid w:val="00EC70B8"/>
    <w:rsid w:val="00EE0478"/>
    <w:rsid w:val="00F02FDB"/>
    <w:rsid w:val="00F55C53"/>
    <w:rsid w:val="00FC1FE4"/>
    <w:rsid w:val="00FF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64257D3"/>
  <w15:docId w15:val="{3B5D5932-6662-4A6F-8976-B66790698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??" w:hAnsi="Cambria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3C1F"/>
    <w:rPr>
      <w:rFonts w:cs="Cambria"/>
      <w:sz w:val="24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resection">
    <w:name w:val="Titre section"/>
    <w:basedOn w:val="Normal"/>
    <w:rsid w:val="00D27F16"/>
    <w:pPr>
      <w:widowControl w:val="0"/>
      <w:autoSpaceDE w:val="0"/>
      <w:autoSpaceDN w:val="0"/>
      <w:adjustRightInd w:val="0"/>
      <w:spacing w:line="460" w:lineRule="atLeast"/>
      <w:textAlignment w:val="center"/>
    </w:pPr>
    <w:rPr>
      <w:rFonts w:ascii="Univers-Bold" w:hAnsi="Univers-Bold" w:cs="Univers-Bold"/>
      <w:b/>
      <w:bCs/>
      <w:caps/>
      <w:color w:val="000000"/>
      <w:spacing w:val="6"/>
      <w:sz w:val="40"/>
      <w:szCs w:val="40"/>
    </w:rPr>
  </w:style>
  <w:style w:type="paragraph" w:customStyle="1" w:styleId="Sous-titresection">
    <w:name w:val="Sous-titre section"/>
    <w:basedOn w:val="Titresection"/>
    <w:rsid w:val="00D27F16"/>
    <w:pPr>
      <w:spacing w:line="380" w:lineRule="atLeast"/>
    </w:pPr>
    <w:rPr>
      <w:spacing w:val="5"/>
      <w:sz w:val="32"/>
      <w:szCs w:val="32"/>
    </w:rPr>
  </w:style>
  <w:style w:type="paragraph" w:customStyle="1" w:styleId="Lignesection">
    <w:name w:val="Ligne section"/>
    <w:basedOn w:val="Titresection"/>
    <w:rsid w:val="00D27F16"/>
    <w:pPr>
      <w:spacing w:after="173" w:line="220" w:lineRule="atLeast"/>
    </w:pPr>
    <w:rPr>
      <w:spacing w:val="0"/>
      <w:sz w:val="20"/>
      <w:szCs w:val="20"/>
    </w:rPr>
  </w:style>
  <w:style w:type="paragraph" w:customStyle="1" w:styleId="Texte">
    <w:name w:val="Texte"/>
    <w:basedOn w:val="Normal"/>
    <w:rsid w:val="00D27F16"/>
    <w:pPr>
      <w:widowControl w:val="0"/>
      <w:suppressAutoHyphens/>
      <w:autoSpaceDE w:val="0"/>
      <w:autoSpaceDN w:val="0"/>
      <w:adjustRightInd w:val="0"/>
      <w:spacing w:after="173" w:line="250" w:lineRule="atLeast"/>
      <w:jc w:val="both"/>
      <w:textAlignment w:val="center"/>
    </w:pPr>
    <w:rPr>
      <w:rFonts w:ascii="Univers" w:hAnsi="Univers" w:cs="Univers"/>
      <w:color w:val="000000"/>
      <w:sz w:val="22"/>
      <w:szCs w:val="22"/>
    </w:rPr>
  </w:style>
  <w:style w:type="paragraph" w:customStyle="1" w:styleId="Engagementtexte">
    <w:name w:val="Engagement texte"/>
    <w:basedOn w:val="Texte"/>
    <w:rsid w:val="00D27F16"/>
    <w:pPr>
      <w:spacing w:after="86" w:line="230" w:lineRule="atLeast"/>
    </w:pPr>
    <w:rPr>
      <w:w w:val="95"/>
      <w:sz w:val="20"/>
      <w:szCs w:val="20"/>
    </w:rPr>
  </w:style>
  <w:style w:type="paragraph" w:customStyle="1" w:styleId="Engagementtextetab">
    <w:name w:val="Engagement texte tab"/>
    <w:basedOn w:val="Engagementtexte"/>
    <w:rsid w:val="00D27F16"/>
    <w:pPr>
      <w:ind w:left="220" w:hanging="220"/>
    </w:pPr>
  </w:style>
  <w:style w:type="character" w:customStyle="1" w:styleId="Bold">
    <w:name w:val="Bold"/>
    <w:rsid w:val="00D27F16"/>
    <w:rPr>
      <w:rFonts w:ascii="Univers-Bold" w:hAnsi="Univers-Bold"/>
      <w:b/>
    </w:rPr>
  </w:style>
  <w:style w:type="character" w:customStyle="1" w:styleId="Italique">
    <w:name w:val="Italique"/>
    <w:rsid w:val="00D27F16"/>
    <w:rPr>
      <w:rFonts w:ascii="Univers-Oblique" w:hAnsi="Univers-Oblique"/>
      <w:i/>
    </w:rPr>
  </w:style>
  <w:style w:type="paragraph" w:styleId="Header">
    <w:name w:val="header"/>
    <w:basedOn w:val="Normal"/>
    <w:link w:val="HeaderChar"/>
    <w:rsid w:val="00D261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Pr>
      <w:rFonts w:cs="Cambria"/>
      <w:sz w:val="24"/>
      <w:szCs w:val="24"/>
      <w:lang w:val="x-none" w:eastAsia="fr-FR"/>
    </w:rPr>
  </w:style>
  <w:style w:type="paragraph" w:styleId="Footer">
    <w:name w:val="footer"/>
    <w:basedOn w:val="Normal"/>
    <w:link w:val="FooterChar"/>
    <w:rsid w:val="00D261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Pr>
      <w:rFonts w:cs="Cambria"/>
      <w:sz w:val="24"/>
      <w:szCs w:val="24"/>
      <w:lang w:val="x-none" w:eastAsia="fr-FR"/>
    </w:rPr>
  </w:style>
  <w:style w:type="paragraph" w:customStyle="1" w:styleId="Sous-titre1">
    <w:name w:val="Sous-titre 1"/>
    <w:basedOn w:val="Texte"/>
    <w:rsid w:val="00455606"/>
    <w:pPr>
      <w:spacing w:before="173" w:line="330" w:lineRule="atLeast"/>
    </w:pPr>
    <w:rPr>
      <w:rFonts w:ascii="Univers-Bold" w:hAnsi="Univers-Bold" w:cs="Univers-Bold"/>
      <w:b/>
      <w:bCs/>
      <w:sz w:val="30"/>
      <w:szCs w:val="30"/>
    </w:rPr>
  </w:style>
  <w:style w:type="paragraph" w:customStyle="1" w:styleId="Nospace">
    <w:name w:val="No space"/>
    <w:basedOn w:val="Texte"/>
    <w:rsid w:val="00CC7D91"/>
    <w:pPr>
      <w:spacing w:after="0"/>
    </w:pPr>
  </w:style>
  <w:style w:type="character" w:styleId="Hyperlink">
    <w:name w:val="Hyperlink"/>
    <w:basedOn w:val="DefaultParagraphFont"/>
    <w:unhideWhenUsed/>
    <w:rsid w:val="00F02F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A07"/>
    <w:pPr>
      <w:ind w:left="720"/>
      <w:contextualSpacing/>
    </w:pPr>
  </w:style>
  <w:style w:type="paragraph" w:customStyle="1" w:styleId="Textetab">
    <w:name w:val="Texte tab"/>
    <w:basedOn w:val="Texte"/>
    <w:rsid w:val="00146C02"/>
    <w:pPr>
      <w:tabs>
        <w:tab w:val="left" w:pos="180"/>
      </w:tabs>
      <w:ind w:left="180" w:hanging="1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PROGRAMS%20-%20PUBLIC\EAST-EST\Coordos%20QC\1-Biblio%20coordos\18-%20Coin%20des%20&#233;coles\School%20corner%20-%20Qc\2%20-%20Involve%20volunteers%20and%20the%20school%20community\Head%20Volunteer%20Agreemen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 Volunteer Agreement</Template>
  <TotalTime>4</TotalTime>
  <Pages>1</Pages>
  <Words>343</Words>
  <Characters>2234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CLUB DES PETITS DEJEUNERS DU QUEBEC</vt:lpstr>
      <vt:lpstr>CLUB DES PETITS DEJEUNERS DU QUEBEC</vt:lpstr>
    </vt:vector>
  </TitlesOfParts>
  <Company>Club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DES PETITS DEJEUNERS DU QUEBEC</dc:title>
  <dc:creator>Sonia Deschenes</dc:creator>
  <cp:lastModifiedBy>Amanda Imbriglio</cp:lastModifiedBy>
  <cp:revision>2</cp:revision>
  <dcterms:created xsi:type="dcterms:W3CDTF">2021-01-11T15:18:00Z</dcterms:created>
  <dcterms:modified xsi:type="dcterms:W3CDTF">2021-01-11T15:18:00Z</dcterms:modified>
</cp:coreProperties>
</file>